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596" w:rsidRDefault="00D14D1A">
      <w:pPr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1543525" cy="961985"/>
            <wp:effectExtent l="190500" t="190500" r="380525" b="37151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525" cy="9619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304800" dist="139699" dir="2700000" algn="tl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  <w:r>
        <w:object w:dxaOrig="1395" w:dyaOrig="1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9" o:spid="_x0000_i1025" type="#_x0000_t75" style="width:69.75pt;height:94.7pt;visibility:visible;mso-wrap-style:square" o:ole="">
            <v:imagedata r:id="rId8" o:title=""/>
          </v:shape>
          <o:OLEObject Type="Embed" ProgID="CorelDraw.Graphic.18" ShapeID="Object 9" DrawAspect="Content" ObjectID="_1603623845" r:id="rId9"/>
        </w:object>
      </w:r>
      <w:r>
        <w:rPr>
          <w:noProof/>
          <w:lang w:val="en-US"/>
        </w:rPr>
        <w:drawing>
          <wp:inline distT="0" distB="0" distL="0" distR="0">
            <wp:extent cx="1443892" cy="911272"/>
            <wp:effectExtent l="190500" t="190500" r="384908" b="384128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3892" cy="9112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304800" dist="139699" dir="2700000" algn="tl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</w:p>
    <w:p w:rsidR="00BE0596" w:rsidRDefault="00BE0596">
      <w:pPr>
        <w:jc w:val="center"/>
      </w:pPr>
    </w:p>
    <w:p w:rsidR="00BE0596" w:rsidRDefault="00D14D1A">
      <w:pPr>
        <w:jc w:val="center"/>
      </w:pPr>
      <w:r>
        <w:rPr>
          <w:noProof/>
          <w:lang w:val="en-US"/>
        </w:rPr>
        <w:drawing>
          <wp:inline distT="0" distB="0" distL="0" distR="0">
            <wp:extent cx="1024274" cy="1460132"/>
            <wp:effectExtent l="0" t="0" r="4426" b="6718"/>
            <wp:docPr id="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4274" cy="14601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E0596" w:rsidRDefault="00D14D1A">
      <w:pPr>
        <w:ind w:firstLine="708"/>
        <w:jc w:val="center"/>
      </w:pPr>
      <w:r>
        <w:t xml:space="preserve">Tabel nominal cu participanții la Programul </w:t>
      </w:r>
    </w:p>
    <w:p w:rsidR="00BE0596" w:rsidRDefault="00D14D1A">
      <w:pPr>
        <w:ind w:firstLine="708"/>
        <w:jc w:val="center"/>
      </w:pPr>
      <w:r>
        <w:t>ROMÂNIA ÎN MIȘCARE</w:t>
      </w:r>
    </w:p>
    <w:p w:rsidR="00BE0596" w:rsidRDefault="00D14D1A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Localitatea...............................</w:t>
      </w:r>
    </w:p>
    <w:p w:rsidR="00BE0596" w:rsidRDefault="00D14D1A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Data: .................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9"/>
        <w:gridCol w:w="3397"/>
        <w:gridCol w:w="1932"/>
        <w:gridCol w:w="1912"/>
        <w:gridCol w:w="1402"/>
      </w:tblGrid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ID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Numele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Ș</w:t>
            </w:r>
            <w:r>
              <w:t>coala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Clasa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Viza medicală/apt pentru efort fizic</w:t>
            </w: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Rezerve ( cel puțin un portar)</w:t>
            </w: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</w:tbl>
    <w:p w:rsidR="00BE0596" w:rsidRDefault="00BE0596">
      <w:pPr>
        <w:ind w:firstLine="708"/>
      </w:pPr>
    </w:p>
    <w:p w:rsidR="00BE0596" w:rsidRDefault="00D14D1A">
      <w:r>
        <w:t xml:space="preserve">Certific că elevii au fost instruiți asupra conduitei pe care trebuie să aibă pe tot parcursul competiției. De </w:t>
      </w:r>
      <w:r>
        <w:t>asemenea declar că părințiilor elevilor li s-a adus la cunoștință despre participarea la acest eveniment.</w:t>
      </w:r>
    </w:p>
    <w:p w:rsidR="00BE0596" w:rsidRDefault="00D14D1A">
      <w:pPr>
        <w:ind w:firstLine="708"/>
        <w:jc w:val="center"/>
      </w:pPr>
      <w:r>
        <w:t>Responsabil localitate: Prof:...........................................  semnătura.....................................</w:t>
      </w:r>
    </w:p>
    <w:p w:rsidR="00BE0596" w:rsidRDefault="00D14D1A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1543525" cy="961985"/>
            <wp:effectExtent l="190500" t="190500" r="380525" b="371515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525" cy="9619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304800" dist="139699" dir="2700000" algn="tl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  <w:r>
        <w:object w:dxaOrig="1395" w:dyaOrig="1890">
          <v:shape id="Object 14" o:spid="_x0000_i1026" type="#_x0000_t75" style="width:69.75pt;height:94.7pt;visibility:visible;mso-wrap-style:square" o:ole="">
            <v:imagedata r:id="rId8" o:title=""/>
          </v:shape>
          <o:OLEObject Type="Embed" ProgID="CorelDraw.Graphic.18" ShapeID="Object 14" DrawAspect="Content" ObjectID="_1603623846" r:id="rId12"/>
        </w:object>
      </w:r>
      <w:r>
        <w:rPr>
          <w:noProof/>
          <w:lang w:val="en-US"/>
        </w:rPr>
        <w:drawing>
          <wp:inline distT="0" distB="0" distL="0" distR="0">
            <wp:extent cx="1443892" cy="911272"/>
            <wp:effectExtent l="190500" t="190500" r="384908" b="384128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3892" cy="9112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304800" dist="139699" dir="2700000" algn="tl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</w:p>
    <w:p w:rsidR="00BE0596" w:rsidRDefault="00D14D1A">
      <w:pPr>
        <w:jc w:val="center"/>
      </w:pPr>
      <w:r>
        <w:rPr>
          <w:noProof/>
          <w:lang w:val="en-US"/>
        </w:rPr>
        <w:drawing>
          <wp:inline distT="0" distB="0" distL="0" distR="0">
            <wp:extent cx="1514475" cy="1514475"/>
            <wp:effectExtent l="0" t="0" r="9525" b="9525"/>
            <wp:docPr id="6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E0596" w:rsidRDefault="00D14D1A">
      <w:pPr>
        <w:ind w:firstLine="708"/>
        <w:jc w:val="center"/>
      </w:pPr>
      <w:r>
        <w:t xml:space="preserve">Tabel nominal cu participanții la Programul </w:t>
      </w:r>
    </w:p>
    <w:p w:rsidR="00BE0596" w:rsidRDefault="00D14D1A">
      <w:pPr>
        <w:ind w:firstLine="708"/>
        <w:jc w:val="center"/>
      </w:pPr>
      <w:r>
        <w:t>ROMÂNIA ÎN MIȘCARE</w:t>
      </w:r>
    </w:p>
    <w:p w:rsidR="00BE0596" w:rsidRDefault="00D14D1A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Localitatea...............................</w:t>
      </w:r>
    </w:p>
    <w:p w:rsidR="00BE0596" w:rsidRDefault="00D14D1A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Data: .................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9"/>
        <w:gridCol w:w="3397"/>
        <w:gridCol w:w="1932"/>
        <w:gridCol w:w="1912"/>
        <w:gridCol w:w="1402"/>
      </w:tblGrid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ID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Numele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Ș</w:t>
            </w:r>
            <w:r>
              <w:t>coala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Clasa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Viza medicală/apt pentru efort fizic</w:t>
            </w: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 xml:space="preserve">Rezerve </w:t>
            </w: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4" w:hanging="357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4" w:hanging="357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4" w:hanging="357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4" w:hanging="357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</w:tbl>
    <w:p w:rsidR="00BE0596" w:rsidRDefault="00BE0596">
      <w:pPr>
        <w:ind w:firstLine="708"/>
      </w:pPr>
    </w:p>
    <w:p w:rsidR="00BE0596" w:rsidRDefault="00D14D1A">
      <w:r>
        <w:t>Certific că elevii au fost instruiți asupra conduitei pe care trebuie să aibă pe tot parcursul competiției. De asemenea declar că părințiilor elevilor li s-a adus la cunoștință despre participarea la acest eveniment.</w:t>
      </w:r>
    </w:p>
    <w:p w:rsidR="00BE0596" w:rsidRDefault="00D14D1A">
      <w:pPr>
        <w:ind w:firstLine="708"/>
        <w:jc w:val="center"/>
      </w:pPr>
      <w:r>
        <w:t xml:space="preserve">Responsabil localitate: </w:t>
      </w:r>
      <w:r>
        <w:t>Prof:...........................................  semnătura.....................................</w:t>
      </w:r>
    </w:p>
    <w:p w:rsidR="00BE0596" w:rsidRDefault="00BE0596">
      <w:pPr>
        <w:ind w:firstLine="708"/>
        <w:jc w:val="center"/>
      </w:pPr>
    </w:p>
    <w:p w:rsidR="00BE0596" w:rsidRDefault="00BE0596">
      <w:pPr>
        <w:ind w:firstLine="708"/>
        <w:jc w:val="center"/>
      </w:pPr>
    </w:p>
    <w:p w:rsidR="00BE0596" w:rsidRDefault="00D14D1A">
      <w:pPr>
        <w:jc w:val="center"/>
      </w:pPr>
      <w:r>
        <w:rPr>
          <w:noProof/>
          <w:lang w:val="en-US"/>
        </w:rPr>
        <w:drawing>
          <wp:inline distT="0" distB="0" distL="0" distR="0">
            <wp:extent cx="1543525" cy="961985"/>
            <wp:effectExtent l="190500" t="190500" r="380525" b="371515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525" cy="9619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304800" dist="139699" dir="2700000" algn="tl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  <w:r>
        <w:object w:dxaOrig="1395" w:dyaOrig="1890">
          <v:shape id="Object 15" o:spid="_x0000_i1027" type="#_x0000_t75" style="width:69.75pt;height:94.7pt;visibility:visible;mso-wrap-style:square" o:ole="">
            <v:imagedata r:id="rId8" o:title=""/>
          </v:shape>
          <o:OLEObject Type="Embed" ProgID="CorelDraw.Graphic.18" ShapeID="Object 15" DrawAspect="Content" ObjectID="_1603623847" r:id="rId14"/>
        </w:object>
      </w:r>
      <w:r>
        <w:rPr>
          <w:noProof/>
          <w:lang w:val="en-US"/>
        </w:rPr>
        <w:drawing>
          <wp:inline distT="0" distB="0" distL="0" distR="0">
            <wp:extent cx="1443892" cy="911272"/>
            <wp:effectExtent l="190500" t="190500" r="384908" b="384128"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3892" cy="9112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304800" dist="139699" dir="2700000" algn="tl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</w:p>
    <w:p w:rsidR="00BE0596" w:rsidRDefault="00D14D1A">
      <w:pPr>
        <w:jc w:val="center"/>
      </w:pPr>
      <w:r>
        <w:rPr>
          <w:noProof/>
          <w:lang w:val="en-US"/>
        </w:rPr>
        <w:drawing>
          <wp:inline distT="0" distB="0" distL="0" distR="0">
            <wp:extent cx="1381128" cy="1381128"/>
            <wp:effectExtent l="0" t="0" r="9522" b="9522"/>
            <wp:docPr id="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8" cy="1381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E0596" w:rsidRDefault="00BE0596">
      <w:pPr>
        <w:jc w:val="center"/>
      </w:pPr>
    </w:p>
    <w:p w:rsidR="00BE0596" w:rsidRDefault="00D14D1A">
      <w:pPr>
        <w:ind w:firstLine="708"/>
        <w:jc w:val="center"/>
      </w:pPr>
      <w:r>
        <w:t xml:space="preserve">Tabel nominal cu participanții la Programul </w:t>
      </w:r>
    </w:p>
    <w:p w:rsidR="00BE0596" w:rsidRDefault="00D14D1A">
      <w:pPr>
        <w:ind w:firstLine="708"/>
        <w:jc w:val="center"/>
      </w:pPr>
      <w:r>
        <w:t>ROMÂNIA ÎN MIȘCARE</w:t>
      </w:r>
    </w:p>
    <w:p w:rsidR="00BE0596" w:rsidRDefault="00D14D1A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Localitatea...............................</w:t>
      </w:r>
    </w:p>
    <w:p w:rsidR="00BE0596" w:rsidRDefault="00D14D1A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Data: ......</w:t>
      </w:r>
      <w:r>
        <w:rPr>
          <w:sz w:val="24"/>
          <w:szCs w:val="24"/>
        </w:rPr>
        <w:t>...........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9"/>
        <w:gridCol w:w="3397"/>
        <w:gridCol w:w="1932"/>
        <w:gridCol w:w="1912"/>
        <w:gridCol w:w="1402"/>
      </w:tblGrid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ID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Numele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Ș</w:t>
            </w:r>
            <w:r>
              <w:t>coala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Clasa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D14D1A">
            <w:pPr>
              <w:spacing w:after="0" w:line="240" w:lineRule="auto"/>
              <w:jc w:val="center"/>
            </w:pPr>
            <w:r>
              <w:t>Viza medicală/apt pentru efort fizic</w:t>
            </w: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BE0596">
        <w:tblPrEx>
          <w:tblCellMar>
            <w:top w:w="0" w:type="dxa"/>
            <w:bottom w:w="0" w:type="dxa"/>
          </w:tblCellMar>
        </w:tblPrEx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596" w:rsidRDefault="00BE0596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</w:tbl>
    <w:p w:rsidR="00BE0596" w:rsidRDefault="00BE0596">
      <w:pPr>
        <w:ind w:firstLine="708"/>
      </w:pPr>
    </w:p>
    <w:p w:rsidR="00BE0596" w:rsidRDefault="00BE0596">
      <w:pPr>
        <w:ind w:firstLine="708"/>
      </w:pPr>
    </w:p>
    <w:p w:rsidR="00BE0596" w:rsidRDefault="00D14D1A">
      <w:pPr>
        <w:jc w:val="both"/>
      </w:pPr>
      <w:r>
        <w:t xml:space="preserve">Certific că elevii au fost instruiți asupra conduitei pe care trebuie să aibă pe tot parcursul competiției. De asemenea, declar că părințiilor elevilor li s-a adus la </w:t>
      </w:r>
      <w:r>
        <w:t>cunoștință despre participarea la acest eveniment.</w:t>
      </w:r>
    </w:p>
    <w:p w:rsidR="00BE0596" w:rsidRDefault="00BE0596">
      <w:pPr>
        <w:ind w:firstLine="708"/>
        <w:jc w:val="center"/>
      </w:pPr>
    </w:p>
    <w:p w:rsidR="00BE0596" w:rsidRDefault="00BE0596">
      <w:pPr>
        <w:ind w:firstLine="708"/>
        <w:jc w:val="center"/>
      </w:pPr>
    </w:p>
    <w:p w:rsidR="00BE0596" w:rsidRDefault="00BE0596">
      <w:pPr>
        <w:ind w:firstLine="708"/>
        <w:jc w:val="center"/>
      </w:pPr>
    </w:p>
    <w:p w:rsidR="00BE0596" w:rsidRDefault="00D14D1A">
      <w:pPr>
        <w:ind w:firstLine="708"/>
        <w:jc w:val="center"/>
      </w:pPr>
      <w:r>
        <w:t>Responsabil localitate: Prof:...........................................  semnătura.....................................</w:t>
      </w:r>
    </w:p>
    <w:p w:rsidR="00BE0596" w:rsidRDefault="00BE0596">
      <w:pPr>
        <w:ind w:firstLine="708"/>
        <w:jc w:val="center"/>
      </w:pPr>
    </w:p>
    <w:p w:rsidR="00BE0596" w:rsidRDefault="00BE0596">
      <w:pPr>
        <w:ind w:firstLine="708"/>
        <w:jc w:val="center"/>
      </w:pPr>
    </w:p>
    <w:sectPr w:rsidR="00BE0596">
      <w:pgSz w:w="11906" w:h="16838"/>
      <w:pgMar w:top="709" w:right="1417" w:bottom="851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14D1A">
      <w:pPr>
        <w:spacing w:after="0" w:line="240" w:lineRule="auto"/>
      </w:pPr>
      <w:r>
        <w:separator/>
      </w:r>
    </w:p>
  </w:endnote>
  <w:endnote w:type="continuationSeparator" w:id="0">
    <w:p w:rsidR="00000000" w:rsidRDefault="00D14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14D1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D14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66D3D"/>
    <w:multiLevelType w:val="multilevel"/>
    <w:tmpl w:val="3D7E91A6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E4AB6"/>
    <w:multiLevelType w:val="multilevel"/>
    <w:tmpl w:val="B9C8C76C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AA216B"/>
    <w:multiLevelType w:val="multilevel"/>
    <w:tmpl w:val="89AC0716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BE0596"/>
    <w:rsid w:val="00BE0596"/>
    <w:rsid w:val="00D1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669CE0CF-675D-4113-95B7-8A838505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o-RO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Windows User</cp:lastModifiedBy>
  <cp:revision>2</cp:revision>
  <dcterms:created xsi:type="dcterms:W3CDTF">2018-11-13T12:18:00Z</dcterms:created>
  <dcterms:modified xsi:type="dcterms:W3CDTF">2018-11-13T12:18:00Z</dcterms:modified>
</cp:coreProperties>
</file>